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9D6" w:rsidRDefault="00D029D6" w:rsidP="006543FC"/>
    <w:p w:rsidR="006543FC" w:rsidRDefault="006543FC" w:rsidP="006543FC"/>
    <w:p w:rsidR="006B54DD" w:rsidRDefault="006B54DD" w:rsidP="006B54DD">
      <w:pPr>
        <w:spacing w:after="100"/>
        <w:jc w:val="center"/>
        <w:rPr>
          <w:b/>
          <w:sz w:val="22"/>
          <w:szCs w:val="22"/>
        </w:rPr>
      </w:pPr>
    </w:p>
    <w:p w:rsidR="006B54DD" w:rsidRPr="009E65B7" w:rsidRDefault="006B54DD" w:rsidP="006B54DD">
      <w:pPr>
        <w:spacing w:after="100"/>
        <w:jc w:val="center"/>
        <w:rPr>
          <w:sz w:val="22"/>
          <w:szCs w:val="22"/>
        </w:rPr>
      </w:pPr>
      <w:r w:rsidRPr="009E65B7">
        <w:rPr>
          <w:b/>
          <w:sz w:val="22"/>
          <w:szCs w:val="22"/>
        </w:rPr>
        <w:t>Mission</w:t>
      </w:r>
    </w:p>
    <w:p w:rsidR="006B54DD" w:rsidRPr="009E65B7" w:rsidRDefault="006B54DD" w:rsidP="006B54DD">
      <w:pPr>
        <w:spacing w:after="10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To provide a comprehensive, seamless system of services and resources to reduce the detrimental effects of poverty, empower low-income citizens with skills and motivation to become self-sufficient, and improve the overall quality of their lives, and our community.</w:t>
      </w:r>
    </w:p>
    <w:p w:rsidR="006B54DD" w:rsidRPr="009E65B7" w:rsidRDefault="006B54DD" w:rsidP="006B54DD"/>
    <w:p w:rsidR="006B54DD" w:rsidRPr="009E65B7" w:rsidRDefault="006B54DD" w:rsidP="006B54DD">
      <w:pPr>
        <w:jc w:val="center"/>
        <w:rPr>
          <w:b/>
          <w:smallCaps/>
        </w:rPr>
      </w:pPr>
      <w:r w:rsidRPr="009E65B7">
        <w:rPr>
          <w:b/>
          <w:smallCaps/>
        </w:rPr>
        <w:t>Board Member Agreement</w:t>
      </w:r>
    </w:p>
    <w:p w:rsidR="006B54DD" w:rsidRPr="009E65B7" w:rsidRDefault="006B54DD" w:rsidP="006B54DD">
      <w:pPr>
        <w:spacing w:after="60"/>
        <w:rPr>
          <w:sz w:val="23"/>
          <w:szCs w:val="23"/>
        </w:rPr>
      </w:pPr>
      <w:r w:rsidRPr="009E65B7">
        <w:rPr>
          <w:b/>
          <w:sz w:val="23"/>
          <w:szCs w:val="23"/>
        </w:rPr>
        <w:t>Activity</w:t>
      </w:r>
    </w:p>
    <w:p w:rsidR="006B54DD" w:rsidRPr="009E65B7" w:rsidRDefault="006B54DD" w:rsidP="006B54DD">
      <w:pPr>
        <w:numPr>
          <w:ilvl w:val="0"/>
          <w:numId w:val="3"/>
        </w:numPr>
        <w:rPr>
          <w:sz w:val="23"/>
          <w:szCs w:val="23"/>
        </w:rPr>
      </w:pPr>
      <w:r w:rsidRPr="009E65B7">
        <w:rPr>
          <w:sz w:val="23"/>
          <w:szCs w:val="23"/>
        </w:rPr>
        <w:t>I will commit to attend and actively participate in Board meetings.</w:t>
      </w:r>
    </w:p>
    <w:p w:rsidR="006B54DD" w:rsidRPr="009E65B7" w:rsidRDefault="006B54DD" w:rsidP="006B54DD">
      <w:pPr>
        <w:numPr>
          <w:ilvl w:val="0"/>
          <w:numId w:val="3"/>
        </w:numPr>
        <w:rPr>
          <w:sz w:val="23"/>
          <w:szCs w:val="23"/>
        </w:rPr>
      </w:pPr>
      <w:r w:rsidRPr="009E65B7">
        <w:rPr>
          <w:sz w:val="23"/>
          <w:szCs w:val="23"/>
        </w:rPr>
        <w:t>I will serve on</w:t>
      </w:r>
      <w:r>
        <w:rPr>
          <w:sz w:val="23"/>
          <w:szCs w:val="23"/>
        </w:rPr>
        <w:t xml:space="preserve"> at least</w:t>
      </w:r>
      <w:r w:rsidRPr="009E65B7">
        <w:rPr>
          <w:sz w:val="23"/>
          <w:szCs w:val="23"/>
        </w:rPr>
        <w:t xml:space="preserve"> one Committee or Project each year.</w:t>
      </w:r>
    </w:p>
    <w:p w:rsidR="006B54DD" w:rsidRPr="000C54A1" w:rsidRDefault="006B54DD" w:rsidP="006B54DD">
      <w:pPr>
        <w:numPr>
          <w:ilvl w:val="0"/>
          <w:numId w:val="3"/>
        </w:numPr>
        <w:rPr>
          <w:sz w:val="23"/>
          <w:szCs w:val="23"/>
        </w:rPr>
      </w:pPr>
      <w:r w:rsidRPr="009E65B7">
        <w:rPr>
          <w:sz w:val="23"/>
          <w:szCs w:val="23"/>
        </w:rPr>
        <w:t xml:space="preserve">I will attend special events hosted or </w:t>
      </w:r>
      <w:r>
        <w:rPr>
          <w:sz w:val="23"/>
          <w:szCs w:val="23"/>
        </w:rPr>
        <w:t>co-sponsored Capital Area Community Action Agency</w:t>
      </w:r>
      <w:r w:rsidRPr="009E65B7">
        <w:rPr>
          <w:sz w:val="23"/>
          <w:szCs w:val="23"/>
        </w:rPr>
        <w:t>.</w:t>
      </w:r>
    </w:p>
    <w:p w:rsidR="006B54DD" w:rsidRPr="009E65B7" w:rsidRDefault="006B54DD" w:rsidP="006B54DD">
      <w:pPr>
        <w:rPr>
          <w:sz w:val="23"/>
          <w:szCs w:val="23"/>
        </w:rPr>
      </w:pPr>
    </w:p>
    <w:p w:rsidR="006B54DD" w:rsidRPr="009E65B7" w:rsidRDefault="006B54DD" w:rsidP="006B54DD">
      <w:pPr>
        <w:spacing w:after="60"/>
        <w:rPr>
          <w:b/>
          <w:sz w:val="23"/>
          <w:szCs w:val="23"/>
        </w:rPr>
      </w:pPr>
      <w:r w:rsidRPr="009E65B7">
        <w:rPr>
          <w:b/>
          <w:sz w:val="23"/>
          <w:szCs w:val="23"/>
        </w:rPr>
        <w:t>Advocacy</w:t>
      </w:r>
    </w:p>
    <w:p w:rsidR="006B54DD" w:rsidRPr="009E65B7" w:rsidRDefault="006B54DD" w:rsidP="006B54DD">
      <w:pPr>
        <w:numPr>
          <w:ilvl w:val="0"/>
          <w:numId w:val="4"/>
        </w:numPr>
        <w:rPr>
          <w:sz w:val="23"/>
          <w:szCs w:val="23"/>
        </w:rPr>
      </w:pPr>
      <w:r w:rsidRPr="009E65B7">
        <w:rPr>
          <w:sz w:val="23"/>
          <w:szCs w:val="23"/>
        </w:rPr>
        <w:t>I will learn and promote the mi</w:t>
      </w:r>
      <w:r>
        <w:rPr>
          <w:sz w:val="23"/>
          <w:szCs w:val="23"/>
        </w:rPr>
        <w:t xml:space="preserve">ssion, vision and values of Capital Area CAA </w:t>
      </w:r>
      <w:r w:rsidRPr="009E65B7">
        <w:rPr>
          <w:sz w:val="23"/>
          <w:szCs w:val="23"/>
        </w:rPr>
        <w:t>to colleagues, clients and individuals and organizations with whom I work.</w:t>
      </w:r>
    </w:p>
    <w:p w:rsidR="006B54DD" w:rsidRPr="009E65B7" w:rsidRDefault="006B54DD" w:rsidP="006B54DD">
      <w:pPr>
        <w:numPr>
          <w:ilvl w:val="0"/>
          <w:numId w:val="4"/>
        </w:numPr>
        <w:rPr>
          <w:sz w:val="23"/>
          <w:szCs w:val="23"/>
        </w:rPr>
      </w:pPr>
      <w:r w:rsidRPr="009E65B7">
        <w:rPr>
          <w:sz w:val="23"/>
          <w:szCs w:val="23"/>
        </w:rPr>
        <w:t xml:space="preserve">I will speak and appear </w:t>
      </w:r>
      <w:r>
        <w:rPr>
          <w:sz w:val="23"/>
          <w:szCs w:val="23"/>
        </w:rPr>
        <w:t>on behalf of Capital Area CAA</w:t>
      </w:r>
      <w:r w:rsidRPr="009E65B7">
        <w:rPr>
          <w:sz w:val="23"/>
          <w:szCs w:val="23"/>
        </w:rPr>
        <w:t xml:space="preserve"> before community groups and at functions when asked by the Chairman or </w:t>
      </w:r>
      <w:r>
        <w:rPr>
          <w:sz w:val="23"/>
          <w:szCs w:val="23"/>
        </w:rPr>
        <w:t xml:space="preserve">Executive </w:t>
      </w:r>
      <w:r w:rsidRPr="009E65B7">
        <w:rPr>
          <w:sz w:val="23"/>
          <w:szCs w:val="23"/>
        </w:rPr>
        <w:t>Director.</w:t>
      </w:r>
    </w:p>
    <w:p w:rsidR="006B54DD" w:rsidRPr="009E65B7" w:rsidRDefault="006B54DD" w:rsidP="006B54DD">
      <w:pPr>
        <w:numPr>
          <w:ilvl w:val="0"/>
          <w:numId w:val="4"/>
        </w:numPr>
        <w:rPr>
          <w:sz w:val="23"/>
          <w:szCs w:val="23"/>
        </w:rPr>
      </w:pPr>
      <w:r w:rsidRPr="009E65B7">
        <w:rPr>
          <w:sz w:val="23"/>
          <w:szCs w:val="23"/>
        </w:rPr>
        <w:t xml:space="preserve">I agree to work with the </w:t>
      </w:r>
      <w:r>
        <w:rPr>
          <w:sz w:val="23"/>
          <w:szCs w:val="23"/>
        </w:rPr>
        <w:t xml:space="preserve">Executive </w:t>
      </w:r>
      <w:r w:rsidRPr="009E65B7">
        <w:rPr>
          <w:sz w:val="23"/>
          <w:szCs w:val="23"/>
        </w:rPr>
        <w:t>Director to identify new opportunities to promote the organization and its mission.</w:t>
      </w:r>
    </w:p>
    <w:p w:rsidR="006B54DD" w:rsidRPr="009E65B7" w:rsidRDefault="006B54DD" w:rsidP="006B54DD">
      <w:pPr>
        <w:rPr>
          <w:sz w:val="23"/>
          <w:szCs w:val="23"/>
        </w:rPr>
      </w:pPr>
    </w:p>
    <w:p w:rsidR="006B54DD" w:rsidRPr="009E65B7" w:rsidRDefault="006B54DD" w:rsidP="006B54DD">
      <w:pPr>
        <w:spacing w:after="60"/>
        <w:rPr>
          <w:b/>
          <w:sz w:val="23"/>
          <w:szCs w:val="23"/>
        </w:rPr>
      </w:pPr>
      <w:r w:rsidRPr="009E65B7">
        <w:rPr>
          <w:b/>
          <w:sz w:val="23"/>
          <w:szCs w:val="23"/>
        </w:rPr>
        <w:t>Development</w:t>
      </w:r>
    </w:p>
    <w:p w:rsidR="006B54DD" w:rsidRPr="009E65B7" w:rsidRDefault="006B54DD" w:rsidP="006B54DD">
      <w:pPr>
        <w:numPr>
          <w:ilvl w:val="0"/>
          <w:numId w:val="5"/>
        </w:numPr>
        <w:rPr>
          <w:sz w:val="23"/>
          <w:szCs w:val="23"/>
        </w:rPr>
      </w:pPr>
      <w:r w:rsidRPr="009E65B7">
        <w:rPr>
          <w:sz w:val="23"/>
          <w:szCs w:val="23"/>
        </w:rPr>
        <w:t>I will make a meaningful contribution</w:t>
      </w:r>
      <w:r>
        <w:rPr>
          <w:sz w:val="23"/>
          <w:szCs w:val="23"/>
        </w:rPr>
        <w:t xml:space="preserve"> annually to Capital Area CAA</w:t>
      </w:r>
      <w:r w:rsidRPr="009E65B7">
        <w:rPr>
          <w:sz w:val="23"/>
          <w:szCs w:val="23"/>
        </w:rPr>
        <w:t>.</w:t>
      </w:r>
    </w:p>
    <w:p w:rsidR="006B54DD" w:rsidRPr="009E65B7" w:rsidRDefault="006B54DD" w:rsidP="006B54DD">
      <w:pPr>
        <w:numPr>
          <w:ilvl w:val="0"/>
          <w:numId w:val="5"/>
        </w:numPr>
        <w:rPr>
          <w:sz w:val="23"/>
          <w:szCs w:val="23"/>
        </w:rPr>
      </w:pPr>
      <w:r w:rsidRPr="009E65B7">
        <w:rPr>
          <w:sz w:val="23"/>
          <w:szCs w:val="23"/>
        </w:rPr>
        <w:t>I will help secure one new Partner annually and will assist in renewing existing Partners.</w:t>
      </w:r>
    </w:p>
    <w:p w:rsidR="006B54DD" w:rsidRPr="009E65B7" w:rsidRDefault="006B54DD" w:rsidP="006B54DD">
      <w:pPr>
        <w:numPr>
          <w:ilvl w:val="0"/>
          <w:numId w:val="5"/>
        </w:numPr>
        <w:rPr>
          <w:sz w:val="23"/>
          <w:szCs w:val="23"/>
        </w:rPr>
      </w:pPr>
      <w:r w:rsidRPr="009E65B7">
        <w:rPr>
          <w:sz w:val="23"/>
          <w:szCs w:val="23"/>
        </w:rPr>
        <w:t xml:space="preserve">I agree to work with the </w:t>
      </w:r>
      <w:r>
        <w:rPr>
          <w:sz w:val="23"/>
          <w:szCs w:val="23"/>
        </w:rPr>
        <w:t xml:space="preserve">Executive </w:t>
      </w:r>
      <w:r w:rsidRPr="009E65B7">
        <w:rPr>
          <w:sz w:val="23"/>
          <w:szCs w:val="23"/>
        </w:rPr>
        <w:t>Director directly in identifying and contacting new Partners.</w:t>
      </w:r>
    </w:p>
    <w:p w:rsidR="006B54DD" w:rsidRPr="009E65B7" w:rsidRDefault="006B54DD" w:rsidP="006B54DD">
      <w:pPr>
        <w:rPr>
          <w:sz w:val="23"/>
          <w:szCs w:val="23"/>
        </w:rPr>
      </w:pPr>
    </w:p>
    <w:p w:rsidR="006B54DD" w:rsidRPr="009E65B7" w:rsidRDefault="006B54DD" w:rsidP="006B54DD">
      <w:pPr>
        <w:spacing w:after="60"/>
        <w:rPr>
          <w:b/>
          <w:sz w:val="23"/>
          <w:szCs w:val="23"/>
        </w:rPr>
      </w:pPr>
      <w:r w:rsidRPr="009E65B7">
        <w:rPr>
          <w:b/>
          <w:sz w:val="23"/>
          <w:szCs w:val="23"/>
        </w:rPr>
        <w:t>Mutual Benefit</w:t>
      </w:r>
    </w:p>
    <w:p w:rsidR="006B54DD" w:rsidRPr="009E65B7" w:rsidRDefault="006B54DD" w:rsidP="006B54DD">
      <w:pPr>
        <w:numPr>
          <w:ilvl w:val="0"/>
          <w:numId w:val="6"/>
        </w:numPr>
        <w:rPr>
          <w:sz w:val="23"/>
          <w:szCs w:val="23"/>
        </w:rPr>
      </w:pPr>
      <w:r>
        <w:rPr>
          <w:sz w:val="23"/>
          <w:szCs w:val="23"/>
        </w:rPr>
        <w:t>Capital Area CAA</w:t>
      </w:r>
      <w:r w:rsidRPr="009E65B7">
        <w:rPr>
          <w:sz w:val="23"/>
          <w:szCs w:val="23"/>
        </w:rPr>
        <w:t xml:space="preserve"> will work to keep you informed and involved in</w:t>
      </w:r>
      <w:r>
        <w:rPr>
          <w:sz w:val="23"/>
          <w:szCs w:val="23"/>
        </w:rPr>
        <w:t xml:space="preserve"> activities throughout North Florida</w:t>
      </w:r>
      <w:r w:rsidRPr="009E65B7">
        <w:rPr>
          <w:sz w:val="23"/>
          <w:szCs w:val="23"/>
        </w:rPr>
        <w:t>.</w:t>
      </w:r>
    </w:p>
    <w:p w:rsidR="006B54DD" w:rsidRPr="009E65B7" w:rsidRDefault="006B54DD" w:rsidP="006B54DD">
      <w:pPr>
        <w:numPr>
          <w:ilvl w:val="0"/>
          <w:numId w:val="6"/>
        </w:numPr>
        <w:rPr>
          <w:sz w:val="23"/>
          <w:szCs w:val="23"/>
        </w:rPr>
      </w:pPr>
      <w:r>
        <w:rPr>
          <w:sz w:val="23"/>
          <w:szCs w:val="23"/>
        </w:rPr>
        <w:t xml:space="preserve">Capital Area CAA </w:t>
      </w:r>
      <w:r w:rsidRPr="009E65B7">
        <w:rPr>
          <w:sz w:val="23"/>
          <w:szCs w:val="23"/>
        </w:rPr>
        <w:t>will promote you and its partners through its enterprises and events.</w:t>
      </w:r>
    </w:p>
    <w:p w:rsidR="006B54DD" w:rsidRDefault="006B54DD" w:rsidP="006B54DD">
      <w:pPr>
        <w:rPr>
          <w:sz w:val="19"/>
          <w:szCs w:val="19"/>
        </w:rPr>
      </w:pPr>
    </w:p>
    <w:p w:rsidR="006B54DD" w:rsidRDefault="006B54DD" w:rsidP="006B54DD">
      <w:pPr>
        <w:rPr>
          <w:sz w:val="19"/>
          <w:szCs w:val="19"/>
        </w:rPr>
      </w:pPr>
    </w:p>
    <w:p w:rsidR="006B54DD" w:rsidRDefault="006B54DD" w:rsidP="006B54DD">
      <w:pPr>
        <w:rPr>
          <w:sz w:val="19"/>
          <w:szCs w:val="19"/>
        </w:rPr>
      </w:pPr>
    </w:p>
    <w:p w:rsidR="006B54DD" w:rsidRDefault="006B54DD" w:rsidP="006B54DD">
      <w:pPr>
        <w:rPr>
          <w:sz w:val="19"/>
          <w:szCs w:val="19"/>
        </w:rPr>
      </w:pPr>
    </w:p>
    <w:p w:rsidR="006B54DD" w:rsidRDefault="006B54DD" w:rsidP="006B54DD">
      <w:pPr>
        <w:rPr>
          <w:sz w:val="19"/>
          <w:szCs w:val="19"/>
        </w:rPr>
      </w:pPr>
    </w:p>
    <w:p w:rsidR="006B54DD" w:rsidRDefault="006B54DD" w:rsidP="006B54DD">
      <w:pPr>
        <w:rPr>
          <w:sz w:val="19"/>
          <w:szCs w:val="19"/>
        </w:rPr>
      </w:pPr>
    </w:p>
    <w:tbl>
      <w:tblPr>
        <w:tblW w:w="0" w:type="auto"/>
        <w:jc w:val="center"/>
        <w:tblLook w:val="01E0"/>
      </w:tblPr>
      <w:tblGrid>
        <w:gridCol w:w="2880"/>
        <w:gridCol w:w="236"/>
        <w:gridCol w:w="1618"/>
        <w:gridCol w:w="410"/>
        <w:gridCol w:w="2880"/>
      </w:tblGrid>
      <w:tr w:rsidR="006B54DD" w:rsidTr="006B54DD">
        <w:trPr>
          <w:jc w:val="center"/>
        </w:trPr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:rsidR="006B54DD" w:rsidRPr="006B54DD" w:rsidRDefault="006B54DD" w:rsidP="006B54DD">
            <w:pPr>
              <w:jc w:val="center"/>
              <w:rPr>
                <w:sz w:val="19"/>
                <w:szCs w:val="19"/>
              </w:rPr>
            </w:pPr>
            <w:r>
              <w:rPr>
                <w:rStyle w:val="PlaceholderText"/>
                <w:rFonts w:eastAsiaTheme="minorHAnsi"/>
              </w:rPr>
              <w:t xml:space="preserve">  </w:t>
            </w:r>
          </w:p>
        </w:tc>
        <w:tc>
          <w:tcPr>
            <w:tcW w:w="236" w:type="dxa"/>
            <w:shd w:val="clear" w:color="auto" w:fill="auto"/>
          </w:tcPr>
          <w:p w:rsidR="006B54DD" w:rsidRPr="006B54DD" w:rsidRDefault="006B54DD" w:rsidP="006B54DD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1618" w:type="dxa"/>
            <w:tcBorders>
              <w:bottom w:val="single" w:sz="4" w:space="0" w:color="auto"/>
            </w:tcBorders>
            <w:shd w:val="clear" w:color="auto" w:fill="auto"/>
          </w:tcPr>
          <w:p w:rsidR="006B54DD" w:rsidRPr="006B54DD" w:rsidRDefault="006B54DD" w:rsidP="006B54DD">
            <w:pPr>
              <w:jc w:val="center"/>
              <w:rPr>
                <w:sz w:val="19"/>
                <w:szCs w:val="19"/>
              </w:rPr>
            </w:pPr>
            <w:r>
              <w:rPr>
                <w:rStyle w:val="PlaceholderText"/>
                <w:rFonts w:eastAsiaTheme="minorHAnsi"/>
              </w:rPr>
              <w:t xml:space="preserve"> </w:t>
            </w:r>
          </w:p>
        </w:tc>
        <w:tc>
          <w:tcPr>
            <w:tcW w:w="410" w:type="dxa"/>
          </w:tcPr>
          <w:p w:rsidR="006B54DD" w:rsidRPr="006B54DD" w:rsidRDefault="006B54DD" w:rsidP="00E5562B">
            <w:pPr>
              <w:rPr>
                <w:sz w:val="19"/>
                <w:szCs w:val="19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6B54DD" w:rsidRPr="006B54DD" w:rsidRDefault="006B54DD" w:rsidP="00E5562B">
            <w:pPr>
              <w:rPr>
                <w:sz w:val="19"/>
                <w:szCs w:val="19"/>
              </w:rPr>
            </w:pPr>
          </w:p>
        </w:tc>
      </w:tr>
      <w:tr w:rsidR="006B54DD" w:rsidRPr="00EB5867" w:rsidTr="006B54DD">
        <w:trPr>
          <w:jc w:val="center"/>
        </w:trPr>
        <w:tc>
          <w:tcPr>
            <w:tcW w:w="2880" w:type="dxa"/>
            <w:tcBorders>
              <w:top w:val="single" w:sz="4" w:space="0" w:color="auto"/>
            </w:tcBorders>
            <w:shd w:val="clear" w:color="auto" w:fill="auto"/>
          </w:tcPr>
          <w:p w:rsidR="006B54DD" w:rsidRPr="006B54DD" w:rsidRDefault="006B54DD" w:rsidP="006B54DD">
            <w:pPr>
              <w:jc w:val="center"/>
              <w:rPr>
                <w:sz w:val="16"/>
                <w:szCs w:val="16"/>
              </w:rPr>
            </w:pPr>
            <w:r w:rsidRPr="006B54DD">
              <w:rPr>
                <w:sz w:val="16"/>
                <w:szCs w:val="16"/>
              </w:rPr>
              <w:t>Name</w:t>
            </w:r>
          </w:p>
        </w:tc>
        <w:tc>
          <w:tcPr>
            <w:tcW w:w="236" w:type="dxa"/>
            <w:shd w:val="clear" w:color="auto" w:fill="auto"/>
          </w:tcPr>
          <w:p w:rsidR="006B54DD" w:rsidRPr="006B54DD" w:rsidRDefault="006B54DD" w:rsidP="006B54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dxa"/>
            <w:tcBorders>
              <w:top w:val="single" w:sz="4" w:space="0" w:color="auto"/>
            </w:tcBorders>
            <w:shd w:val="clear" w:color="auto" w:fill="auto"/>
          </w:tcPr>
          <w:p w:rsidR="006B54DD" w:rsidRPr="006B54DD" w:rsidRDefault="006B54DD" w:rsidP="006B54DD">
            <w:pPr>
              <w:jc w:val="center"/>
              <w:rPr>
                <w:sz w:val="16"/>
                <w:szCs w:val="16"/>
              </w:rPr>
            </w:pPr>
            <w:r w:rsidRPr="006B54DD">
              <w:rPr>
                <w:sz w:val="16"/>
                <w:szCs w:val="16"/>
              </w:rPr>
              <w:t>Date</w:t>
            </w:r>
          </w:p>
        </w:tc>
        <w:tc>
          <w:tcPr>
            <w:tcW w:w="410" w:type="dxa"/>
          </w:tcPr>
          <w:p w:rsidR="006B54DD" w:rsidRPr="006B54DD" w:rsidRDefault="006B54DD" w:rsidP="006B54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6B54DD" w:rsidRPr="006B54DD" w:rsidRDefault="006B54DD" w:rsidP="006B54DD">
            <w:pPr>
              <w:jc w:val="center"/>
              <w:rPr>
                <w:sz w:val="16"/>
                <w:szCs w:val="16"/>
              </w:rPr>
            </w:pPr>
            <w:r w:rsidRPr="006B54DD">
              <w:rPr>
                <w:sz w:val="16"/>
                <w:szCs w:val="16"/>
              </w:rPr>
              <w:t>Signature</w:t>
            </w:r>
          </w:p>
        </w:tc>
      </w:tr>
    </w:tbl>
    <w:p w:rsidR="006B54DD" w:rsidRPr="004C52FF" w:rsidRDefault="006B54DD" w:rsidP="006B54DD">
      <w:pPr>
        <w:rPr>
          <w:sz w:val="2"/>
        </w:rPr>
      </w:pPr>
    </w:p>
    <w:p w:rsidR="006B54DD" w:rsidRPr="003739A0" w:rsidRDefault="006B54DD" w:rsidP="006B54DD">
      <w:pPr>
        <w:rPr>
          <w:sz w:val="2"/>
        </w:rPr>
      </w:pPr>
    </w:p>
    <w:p w:rsidR="006543FC" w:rsidRPr="006543FC" w:rsidRDefault="006543FC" w:rsidP="006543FC"/>
    <w:sectPr w:rsidR="006543FC" w:rsidRPr="006543FC" w:rsidSect="00167A3A">
      <w:headerReference w:type="first" r:id="rId7"/>
      <w:pgSz w:w="12240" w:h="15840" w:code="1"/>
      <w:pgMar w:top="198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4DD" w:rsidRDefault="006B54DD">
      <w:r>
        <w:separator/>
      </w:r>
    </w:p>
  </w:endnote>
  <w:endnote w:type="continuationSeparator" w:id="0">
    <w:p w:rsidR="006B54DD" w:rsidRDefault="006B54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4DD" w:rsidRDefault="006B54DD">
      <w:r>
        <w:separator/>
      </w:r>
    </w:p>
  </w:footnote>
  <w:footnote w:type="continuationSeparator" w:id="0">
    <w:p w:rsidR="006B54DD" w:rsidRDefault="006B54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929" w:rsidRDefault="005859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610.5pt;height:789pt;z-index:-251658752;mso-wrap-distance-left:0;mso-wrap-distance-right:0;mso-position-horizontal-relative:page;mso-position-vertical-relative:page">
          <v:imagedata r:id="rId1" o:title="Letterhead, editable copy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1345E"/>
    <w:multiLevelType w:val="hybridMultilevel"/>
    <w:tmpl w:val="629698FC"/>
    <w:lvl w:ilvl="0" w:tplc="3E2CA9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645ABB"/>
    <w:multiLevelType w:val="hybridMultilevel"/>
    <w:tmpl w:val="88FEDE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796EA7"/>
    <w:multiLevelType w:val="hybridMultilevel"/>
    <w:tmpl w:val="7DCC80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40093D"/>
    <w:multiLevelType w:val="hybridMultilevel"/>
    <w:tmpl w:val="333874B6"/>
    <w:lvl w:ilvl="0" w:tplc="3E2CA9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F91B6B"/>
    <w:multiLevelType w:val="hybridMultilevel"/>
    <w:tmpl w:val="FF680308"/>
    <w:lvl w:ilvl="0" w:tplc="3E2CA9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2CD26A1"/>
    <w:multiLevelType w:val="hybridMultilevel"/>
    <w:tmpl w:val="4568F25E"/>
    <w:lvl w:ilvl="0" w:tplc="3E2CA9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proofState w:spelling="clean" w:grammar="clean"/>
  <w:attachedTemplate r:id="rId1"/>
  <w:stylePaneFormatFilter w:val="3F01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0ECD"/>
    <w:rsid w:val="00005A6A"/>
    <w:rsid w:val="00167A3A"/>
    <w:rsid w:val="001D54DD"/>
    <w:rsid w:val="0036495D"/>
    <w:rsid w:val="004C0ECD"/>
    <w:rsid w:val="004C39B3"/>
    <w:rsid w:val="00525463"/>
    <w:rsid w:val="00585929"/>
    <w:rsid w:val="006543FC"/>
    <w:rsid w:val="006B54DD"/>
    <w:rsid w:val="007C0E10"/>
    <w:rsid w:val="007F181C"/>
    <w:rsid w:val="008D6272"/>
    <w:rsid w:val="009519F9"/>
    <w:rsid w:val="00A40F05"/>
    <w:rsid w:val="00B04776"/>
    <w:rsid w:val="00C34B12"/>
    <w:rsid w:val="00C4186A"/>
    <w:rsid w:val="00C4774D"/>
    <w:rsid w:val="00D029D6"/>
    <w:rsid w:val="00D07520"/>
    <w:rsid w:val="00E51528"/>
    <w:rsid w:val="00E723EF"/>
    <w:rsid w:val="00E960F5"/>
    <w:rsid w:val="00FF7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54DD"/>
    <w:rPr>
      <w:rFonts w:ascii="Arial" w:hAnsi="Arial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B54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B54D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haggerty\Desktop\Letterhead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(2)</Template>
  <TotalTime>8</TotalTime>
  <Pages>1</Pages>
  <Words>237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Advisory</vt:lpstr>
    </vt:vector>
  </TitlesOfParts>
  <Company>Capital Area Community Action Agency, Inc.</Company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Advisory</dc:title>
  <dc:creator>Diane Haggerty</dc:creator>
  <cp:lastModifiedBy>Diane Haggerty</cp:lastModifiedBy>
  <cp:revision>3</cp:revision>
  <cp:lastPrinted>2012-06-13T14:53:00Z</cp:lastPrinted>
  <dcterms:created xsi:type="dcterms:W3CDTF">2013-11-07T21:35:00Z</dcterms:created>
  <dcterms:modified xsi:type="dcterms:W3CDTF">2013-11-07T21:43:00Z</dcterms:modified>
</cp:coreProperties>
</file>