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9D6" w:rsidRDefault="00D029D6" w:rsidP="006543FC"/>
    <w:p w:rsidR="006543FC" w:rsidRDefault="006543FC" w:rsidP="006543FC"/>
    <w:p w:rsidR="00575C92" w:rsidRDefault="00575C92" w:rsidP="00575C92">
      <w:pPr>
        <w:jc w:val="center"/>
        <w:rPr>
          <w:b/>
          <w:i/>
          <w:sz w:val="32"/>
        </w:rPr>
      </w:pPr>
      <w:r w:rsidRPr="00A864FF">
        <w:rPr>
          <w:b/>
          <w:sz w:val="38"/>
        </w:rPr>
        <w:t>Board of Directors</w:t>
      </w:r>
      <w:r>
        <w:rPr>
          <w:b/>
          <w:sz w:val="38"/>
        </w:rPr>
        <w:br/>
      </w:r>
      <w:r w:rsidRPr="00A864FF">
        <w:rPr>
          <w:b/>
          <w:i/>
          <w:sz w:val="32"/>
        </w:rPr>
        <w:t>Prospect Questionnaire</w:t>
      </w:r>
    </w:p>
    <w:p w:rsidR="00575C92" w:rsidRPr="00EE683B" w:rsidRDefault="00575C92" w:rsidP="00575C92">
      <w:pPr>
        <w:rPr>
          <w:sz w:val="28"/>
          <w:szCs w:val="28"/>
        </w:rPr>
      </w:pPr>
      <w:r w:rsidRPr="00EE683B">
        <w:rPr>
          <w:sz w:val="28"/>
          <w:szCs w:val="28"/>
        </w:rPr>
        <w:t>Please complete the following information for consideration by the Nominating Committee for the Board of Directors.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"/>
        <w:gridCol w:w="261"/>
        <w:gridCol w:w="170"/>
        <w:gridCol w:w="254"/>
        <w:gridCol w:w="424"/>
        <w:gridCol w:w="157"/>
        <w:gridCol w:w="940"/>
        <w:gridCol w:w="701"/>
        <w:gridCol w:w="627"/>
        <w:gridCol w:w="877"/>
        <w:gridCol w:w="705"/>
        <w:gridCol w:w="697"/>
        <w:gridCol w:w="673"/>
        <w:gridCol w:w="1551"/>
      </w:tblGrid>
      <w:tr w:rsidR="00575C92" w:rsidRPr="00EE683B" w:rsidTr="00575C92">
        <w:trPr>
          <w:trHeight w:val="432"/>
        </w:trPr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Name</w:t>
            </w:r>
          </w:p>
        </w:tc>
        <w:tc>
          <w:tcPr>
            <w:tcW w:w="847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</w:tr>
      <w:tr w:rsidR="00575C92" w:rsidRPr="00EE683B" w:rsidTr="00575C92">
        <w:trPr>
          <w:trHeight w:val="432"/>
        </w:trPr>
        <w:tc>
          <w:tcPr>
            <w:tcW w:w="199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Organization</w:t>
            </w:r>
          </w:p>
        </w:tc>
        <w:tc>
          <w:tcPr>
            <w:tcW w:w="757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</w:tr>
      <w:tr w:rsidR="00575C92" w:rsidRPr="00EE683B" w:rsidTr="00575C92">
        <w:trPr>
          <w:trHeight w:val="432"/>
        </w:trPr>
        <w:tc>
          <w:tcPr>
            <w:tcW w:w="21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Position Title</w:t>
            </w:r>
          </w:p>
        </w:tc>
        <w:tc>
          <w:tcPr>
            <w:tcW w:w="73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627593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</w:tr>
      <w:tr w:rsidR="00575C92" w:rsidRPr="00EE683B" w:rsidTr="00575C92">
        <w:trPr>
          <w:trHeight w:val="432"/>
        </w:trPr>
        <w:tc>
          <w:tcPr>
            <w:tcW w:w="12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Address</w:t>
            </w:r>
          </w:p>
        </w:tc>
        <w:tc>
          <w:tcPr>
            <w:tcW w:w="82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</w:tr>
      <w:tr w:rsidR="00575C92" w:rsidRPr="00EE683B" w:rsidTr="00575C92">
        <w:trPr>
          <w:trHeight w:val="432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City</w:t>
            </w:r>
          </w:p>
        </w:tc>
        <w:tc>
          <w:tcPr>
            <w:tcW w:w="387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State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Zip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</w:tr>
      <w:tr w:rsidR="00575C92" w:rsidRPr="00EE683B" w:rsidTr="00575C92">
        <w:trPr>
          <w:trHeight w:val="432"/>
        </w:trPr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Phone</w:t>
            </w:r>
          </w:p>
        </w:tc>
        <w:tc>
          <w:tcPr>
            <w:tcW w:w="2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Cell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Fax</w:t>
            </w:r>
          </w:p>
        </w:tc>
        <w:tc>
          <w:tcPr>
            <w:tcW w:w="24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</w:tr>
      <w:tr w:rsidR="00575C92" w:rsidRPr="00EE683B" w:rsidTr="00575C92">
        <w:trPr>
          <w:trHeight w:val="432"/>
        </w:trPr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Email</w:t>
            </w:r>
          </w:p>
        </w:tc>
        <w:tc>
          <w:tcPr>
            <w:tcW w:w="847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</w:tr>
      <w:tr w:rsidR="00575C92" w:rsidRPr="00EE683B" w:rsidTr="00575C92">
        <w:trPr>
          <w:trHeight w:val="432"/>
        </w:trPr>
        <w:tc>
          <w:tcPr>
            <w:tcW w:w="15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>Website</w:t>
            </w:r>
          </w:p>
        </w:tc>
        <w:tc>
          <w:tcPr>
            <w:tcW w:w="802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5C92" w:rsidRPr="00575C92" w:rsidRDefault="00627593" w:rsidP="00E5562B">
            <w:pPr>
              <w:rPr>
                <w:sz w:val="24"/>
                <w:szCs w:val="24"/>
              </w:rPr>
            </w:pPr>
            <w:r>
              <w:rPr>
                <w:rStyle w:val="PlaceholderText"/>
              </w:rPr>
              <w:t xml:space="preserve"> </w:t>
            </w:r>
          </w:p>
        </w:tc>
      </w:tr>
    </w:tbl>
    <w:p w:rsidR="00575C92" w:rsidRPr="00EE683B" w:rsidRDefault="00575C92" w:rsidP="00575C92">
      <w:pPr>
        <w:spacing w:after="0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8856"/>
      </w:tblGrid>
      <w:tr w:rsidR="00575C92" w:rsidRPr="00EE683B" w:rsidTr="00575C92">
        <w:trPr>
          <w:trHeight w:val="432"/>
        </w:trPr>
        <w:tc>
          <w:tcPr>
            <w:tcW w:w="9576" w:type="dxa"/>
            <w:vAlign w:val="center"/>
          </w:tcPr>
          <w:p w:rsidR="00575C92" w:rsidRPr="00575C92" w:rsidRDefault="00575C92" w:rsidP="00E5562B">
            <w:pPr>
              <w:rPr>
                <w:sz w:val="24"/>
                <w:szCs w:val="24"/>
              </w:rPr>
            </w:pPr>
            <w:r w:rsidRPr="00575C92">
              <w:rPr>
                <w:sz w:val="24"/>
                <w:szCs w:val="24"/>
              </w:rPr>
              <w:t xml:space="preserve">Why do you want to </w:t>
            </w:r>
            <w:r>
              <w:rPr>
                <w:sz w:val="24"/>
                <w:szCs w:val="24"/>
              </w:rPr>
              <w:t>serve on the Capital Area Community Action Agency</w:t>
            </w:r>
            <w:r w:rsidRPr="00575C92">
              <w:rPr>
                <w:sz w:val="24"/>
                <w:szCs w:val="24"/>
              </w:rPr>
              <w:t xml:space="preserve"> Board of Directors?</w:t>
            </w:r>
          </w:p>
        </w:tc>
      </w:tr>
      <w:tr w:rsidR="00575C92" w:rsidRPr="00EE683B" w:rsidTr="00575C92">
        <w:trPr>
          <w:trHeight w:val="432"/>
        </w:trPr>
        <w:tc>
          <w:tcPr>
            <w:tcW w:w="9576" w:type="dxa"/>
            <w:tcBorders>
              <w:bottom w:val="single" w:sz="4" w:space="0" w:color="auto"/>
            </w:tcBorders>
            <w:vAlign w:val="center"/>
          </w:tcPr>
          <w:p w:rsidR="00575C92" w:rsidRDefault="00575C92" w:rsidP="00E5562B">
            <w:pPr>
              <w:rPr>
                <w:rStyle w:val="PlaceholderText"/>
              </w:rPr>
            </w:pPr>
          </w:p>
          <w:p w:rsidR="00627593" w:rsidRDefault="00627593" w:rsidP="00E5562B">
            <w:pPr>
              <w:rPr>
                <w:rStyle w:val="PlaceholderText"/>
              </w:rPr>
            </w:pPr>
          </w:p>
          <w:p w:rsidR="00627593" w:rsidRPr="00575C92" w:rsidRDefault="00627593" w:rsidP="00E5562B">
            <w:pPr>
              <w:rPr>
                <w:sz w:val="24"/>
                <w:szCs w:val="24"/>
              </w:rPr>
            </w:pPr>
          </w:p>
        </w:tc>
      </w:tr>
    </w:tbl>
    <w:p w:rsidR="00575C92" w:rsidRPr="00EC7CD6" w:rsidRDefault="00575C92" w:rsidP="00575C92">
      <w:pPr>
        <w:spacing w:before="240" w:after="0"/>
        <w:rPr>
          <w:sz w:val="26"/>
        </w:rPr>
      </w:pPr>
      <w:r w:rsidRPr="00EC7CD6">
        <w:rPr>
          <w:sz w:val="26"/>
        </w:rPr>
        <w:t xml:space="preserve">Please return this completed form with a signed Agreement and </w:t>
      </w:r>
      <w:r>
        <w:rPr>
          <w:sz w:val="26"/>
        </w:rPr>
        <w:t xml:space="preserve">signed </w:t>
      </w:r>
      <w:r w:rsidRPr="00EC7CD6">
        <w:rPr>
          <w:sz w:val="26"/>
        </w:rPr>
        <w:t>Conflict of Interest Policy.</w:t>
      </w:r>
      <w:r>
        <w:rPr>
          <w:sz w:val="26"/>
        </w:rPr>
        <w:t xml:space="preserve"> Please also include a bio or resume with your packet. </w:t>
      </w:r>
      <w:bookmarkStart w:id="0" w:name="_GoBack"/>
      <w:bookmarkEnd w:id="0"/>
      <w:r>
        <w:rPr>
          <w:sz w:val="26"/>
        </w:rPr>
        <w:t>Thank you.</w:t>
      </w:r>
    </w:p>
    <w:p w:rsidR="006543FC" w:rsidRPr="006543FC" w:rsidRDefault="006543FC" w:rsidP="00575C92"/>
    <w:sectPr w:rsidR="006543FC" w:rsidRPr="006543FC" w:rsidSect="00167A3A">
      <w:headerReference w:type="first" r:id="rId7"/>
      <w:pgSz w:w="12240" w:h="15840" w:code="1"/>
      <w:pgMar w:top="198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C92" w:rsidRDefault="00575C92">
      <w:r>
        <w:separator/>
      </w:r>
    </w:p>
  </w:endnote>
  <w:endnote w:type="continuationSeparator" w:id="0">
    <w:p w:rsidR="00575C92" w:rsidRDefault="00575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C92" w:rsidRDefault="00575C92">
      <w:r>
        <w:separator/>
      </w:r>
    </w:p>
  </w:footnote>
  <w:footnote w:type="continuationSeparator" w:id="0">
    <w:p w:rsidR="00575C92" w:rsidRDefault="00575C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29" w:rsidRDefault="005859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610.5pt;height:789pt;z-index:-251658752;mso-wrap-distance-left:0;mso-wrap-distance-right:0;mso-position-horizontal-relative:page;mso-position-vertical-relative:page">
          <v:imagedata r:id="rId1" o:title="Letterhead, editable copy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attachedTemplate r:id="rId1"/>
  <w:stylePaneFormatFilter w:val="3F01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7593"/>
    <w:rsid w:val="00005A6A"/>
    <w:rsid w:val="00167A3A"/>
    <w:rsid w:val="001D54DD"/>
    <w:rsid w:val="0036495D"/>
    <w:rsid w:val="004C39B3"/>
    <w:rsid w:val="00525463"/>
    <w:rsid w:val="00575C92"/>
    <w:rsid w:val="00585929"/>
    <w:rsid w:val="00627593"/>
    <w:rsid w:val="006543FC"/>
    <w:rsid w:val="007C0E10"/>
    <w:rsid w:val="007F181C"/>
    <w:rsid w:val="008D6272"/>
    <w:rsid w:val="009519F9"/>
    <w:rsid w:val="00A40F05"/>
    <w:rsid w:val="00B04776"/>
    <w:rsid w:val="00C34B12"/>
    <w:rsid w:val="00C4186A"/>
    <w:rsid w:val="00C4774D"/>
    <w:rsid w:val="00D029D6"/>
    <w:rsid w:val="00D07520"/>
    <w:rsid w:val="00E51528"/>
    <w:rsid w:val="00E960F5"/>
    <w:rsid w:val="00FF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5C9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5C92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5C9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aggerty\Desktop\Letterhead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(2)</Template>
  <TotalTime>6</TotalTime>
  <Pages>1</Pages>
  <Words>77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Diane Haggerty</dc:creator>
  <cp:lastModifiedBy>Diane Haggerty</cp:lastModifiedBy>
  <cp:revision>1</cp:revision>
  <cp:lastPrinted>2012-06-13T14:53:00Z</cp:lastPrinted>
  <dcterms:created xsi:type="dcterms:W3CDTF">2013-11-07T21:31:00Z</dcterms:created>
  <dcterms:modified xsi:type="dcterms:W3CDTF">2013-11-07T21:46:00Z</dcterms:modified>
</cp:coreProperties>
</file>